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D382C" w:rsidRDefault="009D382C" w:rsidP="004F1BB9"/>
    <w:p w:rsidR="009D382C" w:rsidRDefault="009D382C" w:rsidP="004F1BB9"/>
    <w:p w:rsidR="004F1BB9" w:rsidRPr="009D382C" w:rsidRDefault="004F1BB9" w:rsidP="009D382C">
      <w:pPr>
        <w:jc w:val="center"/>
        <w:rPr>
          <w:b/>
          <w:bCs/>
        </w:rPr>
      </w:pPr>
      <w:r w:rsidRPr="009D382C">
        <w:rPr>
          <w:b/>
          <w:bCs/>
        </w:rPr>
        <w:t>A QUIEN CORRESPONDA</w:t>
      </w:r>
    </w:p>
    <w:p w:rsidR="004F1BB9" w:rsidRDefault="004F1BB9" w:rsidP="004F1BB9"/>
    <w:p w:rsidR="009D382C" w:rsidRDefault="004F1BB9" w:rsidP="009D382C">
      <w:pPr>
        <w:spacing w:line="360" w:lineRule="auto"/>
      </w:pPr>
      <w:r>
        <w:t xml:space="preserve">D. </w:t>
      </w:r>
      <w:r w:rsidR="00E8407A">
        <w:rPr>
          <w:b/>
          <w:bCs/>
        </w:rPr>
        <w:t xml:space="preserve"> Nombre y apellidos del LC</w:t>
      </w:r>
      <w:r>
        <w:t xml:space="preserve">, </w:t>
      </w:r>
      <w:r w:rsidR="009D382C">
        <w:t>con DNI</w:t>
      </w:r>
      <w:r w:rsidR="00E8407A">
        <w:t>/NIE</w:t>
      </w:r>
      <w:r w:rsidR="009D382C">
        <w:t xml:space="preserve"> </w:t>
      </w:r>
      <w:r w:rsidR="00E8407A" w:rsidRPr="00E8407A">
        <w:rPr>
          <w:b/>
          <w:bCs/>
        </w:rPr>
        <w:t>XXXXXXX</w:t>
      </w:r>
      <w:r w:rsidR="009D382C">
        <w:t xml:space="preserve">, </w:t>
      </w:r>
      <w:r>
        <w:t>Investigador del CSIC en el Instituto de Nanociencia y Materiales de Aragón</w:t>
      </w:r>
      <w:r w:rsidR="00E8407A">
        <w:t xml:space="preserve"> y científico de instrumento </w:t>
      </w:r>
      <w:r w:rsidR="00E8407A">
        <w:t xml:space="preserve">CRG </w:t>
      </w:r>
      <w:proofErr w:type="spellStart"/>
      <w:r w:rsidR="00E8407A" w:rsidRPr="00E8407A">
        <w:rPr>
          <w:b/>
          <w:bCs/>
        </w:rPr>
        <w:t>XtremeD</w:t>
      </w:r>
      <w:proofErr w:type="spellEnd"/>
      <w:r w:rsidR="00E8407A" w:rsidRPr="00E8407A">
        <w:rPr>
          <w:b/>
          <w:bCs/>
        </w:rPr>
        <w:t>/D1B</w:t>
      </w:r>
      <w:r>
        <w:t xml:space="preserve">, por medio de la presente </w:t>
      </w:r>
      <w:r w:rsidR="00E8407A">
        <w:rPr>
          <w:b/>
          <w:bCs/>
        </w:rPr>
        <w:t>CERTIFICA</w:t>
      </w:r>
    </w:p>
    <w:p w:rsidR="004F1BB9" w:rsidRDefault="009D382C" w:rsidP="009D382C">
      <w:pPr>
        <w:spacing w:line="360" w:lineRule="auto"/>
      </w:pPr>
      <w:r>
        <w:t>Que D.</w:t>
      </w:r>
      <w:r w:rsidR="004F1BB9">
        <w:t xml:space="preserve"> </w:t>
      </w:r>
      <w:r w:rsidR="00E8407A" w:rsidRPr="00E8407A">
        <w:rPr>
          <w:b/>
          <w:bCs/>
        </w:rPr>
        <w:t>Nombre y Apellidos Científico</w:t>
      </w:r>
      <w:r w:rsidR="00E8407A">
        <w:rPr>
          <w:b/>
          <w:bCs/>
        </w:rPr>
        <w:t xml:space="preserve"> que viaja</w:t>
      </w:r>
      <w:r w:rsidR="004F1BB9">
        <w:t xml:space="preserve"> </w:t>
      </w:r>
      <w:r w:rsidR="00E8407A">
        <w:t>ha</w:t>
      </w:r>
      <w:r>
        <w:t xml:space="preserve"> realiz</w:t>
      </w:r>
      <w:r w:rsidR="00E8407A">
        <w:t xml:space="preserve">ado </w:t>
      </w:r>
      <w:r>
        <w:t>un</w:t>
      </w:r>
      <w:r w:rsidR="00E8407A">
        <w:t xml:space="preserve"> experimento titulado “</w:t>
      </w:r>
      <w:r w:rsidR="00E8407A" w:rsidRPr="00E8407A">
        <w:rPr>
          <w:b/>
          <w:bCs/>
        </w:rPr>
        <w:t>Titulo de la propuesta</w:t>
      </w:r>
      <w:r w:rsidR="00E8407A">
        <w:t>” y con referencia “</w:t>
      </w:r>
      <w:r w:rsidR="00E8407A" w:rsidRPr="00E8407A">
        <w:rPr>
          <w:b/>
          <w:bCs/>
        </w:rPr>
        <w:t>Referencia experimento</w:t>
      </w:r>
      <w:r w:rsidR="00E8407A">
        <w:t xml:space="preserve">” </w:t>
      </w:r>
      <w:r w:rsidR="004F1BB9">
        <w:t>en el</w:t>
      </w:r>
      <w:r w:rsidR="00E8407A">
        <w:t xml:space="preserve"> instrumento CRG </w:t>
      </w:r>
      <w:proofErr w:type="spellStart"/>
      <w:r w:rsidR="00E8407A" w:rsidRPr="00E8407A">
        <w:rPr>
          <w:b/>
          <w:bCs/>
        </w:rPr>
        <w:t>XtremeD</w:t>
      </w:r>
      <w:proofErr w:type="spellEnd"/>
      <w:r w:rsidR="00E8407A" w:rsidRPr="00E8407A">
        <w:rPr>
          <w:b/>
          <w:bCs/>
        </w:rPr>
        <w:t>/D1B</w:t>
      </w:r>
      <w:r w:rsidR="00E8407A">
        <w:t xml:space="preserve"> en el </w:t>
      </w:r>
      <w:r w:rsidR="004F1BB9">
        <w:t xml:space="preserve"> Instituto </w:t>
      </w:r>
      <w:r w:rsidR="00E8407A">
        <w:t>Laue Langevin (ILL)</w:t>
      </w:r>
      <w:r w:rsidR="00AF3E28">
        <w:t xml:space="preserve">, situado en </w:t>
      </w:r>
      <w:proofErr w:type="spellStart"/>
      <w:r w:rsidR="00AF3E28">
        <w:t>Grenoble</w:t>
      </w:r>
      <w:proofErr w:type="spellEnd"/>
      <w:r w:rsidR="00AF3E28">
        <w:t xml:space="preserve"> (Francia)</w:t>
      </w:r>
      <w:r w:rsidR="004F1BB9">
        <w:t xml:space="preserve">, desde el </w:t>
      </w:r>
      <w:r w:rsidR="004F1BB9" w:rsidRPr="00E8407A">
        <w:rPr>
          <w:b/>
          <w:bCs/>
        </w:rPr>
        <w:t>14 de Febrero de 2024 al 13 de Mayo de 2024</w:t>
      </w:r>
      <w:r>
        <w:t>.</w:t>
      </w:r>
    </w:p>
    <w:p w:rsidR="004F1BB9" w:rsidRDefault="004F1BB9" w:rsidP="009D382C">
      <w:pPr>
        <w:spacing w:line="360" w:lineRule="auto"/>
      </w:pPr>
      <w:r>
        <w:t xml:space="preserve">Para que conste a los efectos oportunos firmo la presente en </w:t>
      </w:r>
      <w:proofErr w:type="spellStart"/>
      <w:r w:rsidR="00E8407A">
        <w:t>Grenoble</w:t>
      </w:r>
      <w:proofErr w:type="spellEnd"/>
      <w:r>
        <w:t xml:space="preserve"> a </w:t>
      </w:r>
      <w:r w:rsidRPr="00E8407A">
        <w:rPr>
          <w:b/>
          <w:bCs/>
        </w:rPr>
        <w:t xml:space="preserve">14 de </w:t>
      </w:r>
      <w:proofErr w:type="gramStart"/>
      <w:r w:rsidRPr="00E8407A">
        <w:rPr>
          <w:b/>
          <w:bCs/>
        </w:rPr>
        <w:t>Febrero</w:t>
      </w:r>
      <w:proofErr w:type="gramEnd"/>
      <w:r w:rsidRPr="00E8407A">
        <w:rPr>
          <w:b/>
          <w:bCs/>
        </w:rPr>
        <w:t xml:space="preserve"> de 2024</w:t>
      </w:r>
    </w:p>
    <w:p w:rsidR="004F1BB9" w:rsidRDefault="004F1BB9" w:rsidP="009D382C">
      <w:pPr>
        <w:spacing w:line="360" w:lineRule="auto"/>
      </w:pPr>
    </w:p>
    <w:p w:rsidR="004F1BB9" w:rsidRDefault="004F1BB9" w:rsidP="004F1BB9"/>
    <w:p w:rsidR="004F1BB9" w:rsidRDefault="004F1BB9" w:rsidP="009D382C">
      <w:pPr>
        <w:jc w:val="center"/>
      </w:pPr>
      <w:proofErr w:type="spellStart"/>
      <w:r>
        <w:t>Dr</w:t>
      </w:r>
      <w:proofErr w:type="spellEnd"/>
      <w:r>
        <w:t xml:space="preserve"> </w:t>
      </w:r>
      <w:r w:rsidR="00E8407A">
        <w:rPr>
          <w:b/>
          <w:bCs/>
        </w:rPr>
        <w:t>Nombre y apellidos del LC</w:t>
      </w:r>
    </w:p>
    <w:p w:rsidR="004F1BB9" w:rsidRDefault="004F1BB9" w:rsidP="009D382C">
      <w:pPr>
        <w:jc w:val="center"/>
      </w:pPr>
    </w:p>
    <w:p w:rsidR="00E51CC9" w:rsidRPr="006F79F7" w:rsidRDefault="00E8407A" w:rsidP="009D382C">
      <w:pPr>
        <w:jc w:val="center"/>
      </w:pPr>
      <w:r>
        <w:t>C</w:t>
      </w:r>
      <w:r>
        <w:t xml:space="preserve">ientífico de instrumento CRG </w:t>
      </w:r>
      <w:proofErr w:type="spellStart"/>
      <w:r w:rsidRPr="00E8407A">
        <w:rPr>
          <w:b/>
          <w:bCs/>
        </w:rPr>
        <w:t>XtremeD</w:t>
      </w:r>
      <w:proofErr w:type="spellEnd"/>
      <w:r w:rsidRPr="00E8407A">
        <w:rPr>
          <w:b/>
          <w:bCs/>
        </w:rPr>
        <w:t>/D1B</w:t>
      </w:r>
      <w:r w:rsidR="006F79F7">
        <w:t>.</w:t>
      </w:r>
    </w:p>
    <w:sectPr w:rsidR="00E51CC9" w:rsidRPr="006F79F7" w:rsidSect="00142846">
      <w:headerReference w:type="default" r:id="rId6"/>
      <w:headerReference w:type="first" r:id="rId7"/>
      <w:footerReference w:type="first" r:id="rId8"/>
      <w:pgSz w:w="11906" w:h="16838"/>
      <w:pgMar w:top="3098" w:right="1440" w:bottom="1701" w:left="1440" w:header="1418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850A4" w:rsidRDefault="002850A4" w:rsidP="00E51CC9">
      <w:pPr>
        <w:spacing w:before="0" w:after="0"/>
      </w:pPr>
      <w:r>
        <w:separator/>
      </w:r>
    </w:p>
  </w:endnote>
  <w:endnote w:type="continuationSeparator" w:id="0">
    <w:p w:rsidR="002850A4" w:rsidRDefault="002850A4" w:rsidP="00E51CC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 Light">
    <w:altName w:val="Arial"/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8" w:space="0" w:color="auto"/>
        <w:insideV w:val="single" w:sz="8" w:space="0" w:color="007FA3" w:themeColor="accent1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111"/>
      <w:gridCol w:w="4915"/>
    </w:tblGrid>
    <w:tr w:rsidR="00181B83" w:rsidTr="00472D34">
      <w:tc>
        <w:tcPr>
          <w:tcW w:w="4111" w:type="dxa"/>
          <w:vAlign w:val="center"/>
        </w:tcPr>
        <w:p w:rsidR="00181B83" w:rsidRDefault="00181B83" w:rsidP="00181B83">
          <w:pPr>
            <w:pStyle w:val="Piedepgina"/>
            <w:jc w:val="left"/>
          </w:pPr>
          <w:r>
            <w:t>Facultad de Ciencias, Universidad de Zaragoza</w:t>
          </w:r>
        </w:p>
        <w:p w:rsidR="00181B83" w:rsidRPr="004F1BB9" w:rsidRDefault="00181B83" w:rsidP="004F1BB9">
          <w:pPr>
            <w:pStyle w:val="Piedepgina"/>
            <w:tabs>
              <w:tab w:val="left" w:pos="1560"/>
              <w:tab w:val="left" w:pos="1701"/>
            </w:tabs>
            <w:jc w:val="left"/>
            <w:rPr>
              <w:lang w:val="it-IT"/>
            </w:rPr>
          </w:pPr>
          <w:r w:rsidRPr="004F1BB9">
            <w:rPr>
              <w:lang w:val="it-IT"/>
            </w:rPr>
            <w:t xml:space="preserve">C/ Pedro </w:t>
          </w:r>
          <w:proofErr w:type="spellStart"/>
          <w:r w:rsidRPr="004F1BB9">
            <w:rPr>
              <w:lang w:val="it-IT"/>
            </w:rPr>
            <w:t>Cerbuna</w:t>
          </w:r>
          <w:proofErr w:type="spellEnd"/>
          <w:r w:rsidRPr="004F1BB9">
            <w:rPr>
              <w:lang w:val="it-IT"/>
            </w:rPr>
            <w:t>, 12</w:t>
          </w:r>
          <w:r w:rsidR="004F1BB9">
            <w:rPr>
              <w:lang w:val="it-IT"/>
            </w:rPr>
            <w:tab/>
          </w:r>
          <w:r w:rsidRPr="004F1BB9">
            <w:rPr>
              <w:lang w:val="it-IT"/>
            </w:rPr>
            <w:t>•</w:t>
          </w:r>
          <w:r w:rsidR="004F1BB9">
            <w:rPr>
              <w:lang w:val="it-IT"/>
            </w:rPr>
            <w:tab/>
          </w:r>
          <w:r w:rsidRPr="004F1BB9">
            <w:rPr>
              <w:lang w:val="it-IT"/>
            </w:rPr>
            <w:t>50009 Zaragoza (</w:t>
          </w:r>
          <w:proofErr w:type="spellStart"/>
          <w:r w:rsidRPr="004F1BB9">
            <w:rPr>
              <w:lang w:val="it-IT"/>
            </w:rPr>
            <w:t>Spain</w:t>
          </w:r>
          <w:proofErr w:type="spellEnd"/>
          <w:r w:rsidRPr="004F1BB9">
            <w:rPr>
              <w:lang w:val="it-IT"/>
            </w:rPr>
            <w:t>)</w:t>
          </w:r>
        </w:p>
        <w:p w:rsidR="00181B83" w:rsidRPr="004F1BB9" w:rsidRDefault="00CB5D1E" w:rsidP="004F1BB9">
          <w:pPr>
            <w:pStyle w:val="Piedepgina"/>
            <w:tabs>
              <w:tab w:val="left" w:pos="1560"/>
              <w:tab w:val="left" w:pos="1701"/>
            </w:tabs>
            <w:jc w:val="left"/>
            <w:rPr>
              <w:rStyle w:val="nfasisintenso"/>
              <w:lang w:val="fr-FR"/>
            </w:rPr>
          </w:pPr>
          <w:r>
            <w:rPr>
              <w:rStyle w:val="nfasisintenso"/>
            </w:rPr>
            <w:t xml:space="preserve">Tel. </w:t>
          </w:r>
          <w:r w:rsidR="00181B83" w:rsidRPr="00E274E2">
            <w:rPr>
              <w:rStyle w:val="nfasisintenso"/>
            </w:rPr>
            <w:t xml:space="preserve">+34 </w:t>
          </w:r>
          <w:r w:rsidRPr="004F1BB9">
            <w:rPr>
              <w:rStyle w:val="nfasisintenso"/>
            </w:rPr>
            <w:t>9</w:t>
          </w:r>
          <w:r w:rsidR="00181B83" w:rsidRPr="00E274E2">
            <w:rPr>
              <w:rStyle w:val="nfasisintenso"/>
            </w:rPr>
            <w:t xml:space="preserve">76 </w:t>
          </w:r>
          <w:r w:rsidRPr="004F1BB9">
            <w:rPr>
              <w:rStyle w:val="nfasisintenso"/>
            </w:rPr>
            <w:t>762</w:t>
          </w:r>
          <w:r w:rsidR="00181B83" w:rsidRPr="00E274E2">
            <w:rPr>
              <w:rStyle w:val="nfasisintenso"/>
            </w:rPr>
            <w:t xml:space="preserve"> </w:t>
          </w:r>
          <w:r w:rsidRPr="004F1BB9">
            <w:rPr>
              <w:rStyle w:val="nfasisintenso"/>
            </w:rPr>
            <w:t>742</w:t>
          </w:r>
          <w:r w:rsidR="004F1BB9">
            <w:rPr>
              <w:lang w:val="it-IT"/>
            </w:rPr>
            <w:tab/>
          </w:r>
          <w:r w:rsidR="00181B83" w:rsidRPr="004F1BB9">
            <w:rPr>
              <w:rStyle w:val="nfasisintenso"/>
              <w:lang w:val="fr-FR"/>
            </w:rPr>
            <w:t>•</w:t>
          </w:r>
          <w:r w:rsidR="004F1BB9">
            <w:rPr>
              <w:lang w:val="it-IT"/>
            </w:rPr>
            <w:tab/>
          </w:r>
          <w:r w:rsidRPr="004F1BB9">
            <w:rPr>
              <w:rStyle w:val="nfasisintenso"/>
              <w:lang w:val="fr-FR"/>
            </w:rPr>
            <w:t xml:space="preserve">e-mail. </w:t>
          </w:r>
          <w:r w:rsidR="00E8407A">
            <w:rPr>
              <w:rStyle w:val="nfasisintenso"/>
              <w:lang w:val="fr-FR"/>
            </w:rPr>
            <w:t>spins</w:t>
          </w:r>
          <w:r w:rsidR="00181B83" w:rsidRPr="004F1BB9">
            <w:rPr>
              <w:rStyle w:val="nfasisintenso"/>
              <w:lang w:val="fr-FR"/>
            </w:rPr>
            <w:t>@</w:t>
          </w:r>
          <w:r w:rsidR="00E8407A">
            <w:rPr>
              <w:rStyle w:val="nfasisintenso"/>
              <w:lang w:val="fr-FR"/>
            </w:rPr>
            <w:t>unizar</w:t>
          </w:r>
          <w:r w:rsidR="00181B83" w:rsidRPr="004F1BB9">
            <w:rPr>
              <w:rStyle w:val="nfasisintenso"/>
              <w:lang w:val="fr-FR"/>
            </w:rPr>
            <w:t>.es</w:t>
          </w:r>
        </w:p>
        <w:p w:rsidR="00181B83" w:rsidRPr="004F1BB9" w:rsidRDefault="00181B83" w:rsidP="004F1BB9">
          <w:pPr>
            <w:pStyle w:val="Piedepgina"/>
            <w:tabs>
              <w:tab w:val="left" w:pos="1560"/>
              <w:tab w:val="left" w:pos="1701"/>
            </w:tabs>
            <w:jc w:val="left"/>
          </w:pPr>
          <w:r w:rsidRPr="004F1BB9">
            <w:rPr>
              <w:rStyle w:val="nfasisintenso"/>
            </w:rPr>
            <w:t>inma.unizar-csic.es</w:t>
          </w:r>
          <w:r w:rsidR="004F1BB9">
            <w:rPr>
              <w:rStyle w:val="nfasisintenso"/>
            </w:rPr>
            <w:tab/>
          </w:r>
          <w:r w:rsidR="004F1BB9" w:rsidRPr="004F1BB9">
            <w:rPr>
              <w:rStyle w:val="nfasisintenso"/>
            </w:rPr>
            <w:t>•</w:t>
          </w:r>
          <w:r w:rsidR="004F1BB9">
            <w:rPr>
              <w:rStyle w:val="nfasisintenso"/>
            </w:rPr>
            <w:tab/>
          </w:r>
          <w:r w:rsidR="00E8407A">
            <w:rPr>
              <w:rStyle w:val="nfasisintenso"/>
            </w:rPr>
            <w:t>spins</w:t>
          </w:r>
          <w:r w:rsidR="004F1BB9">
            <w:rPr>
              <w:rStyle w:val="nfasisintenso"/>
            </w:rPr>
            <w:t>.unizar.es</w:t>
          </w:r>
        </w:p>
      </w:tc>
      <w:tc>
        <w:tcPr>
          <w:tcW w:w="4915" w:type="dxa"/>
          <w:vAlign w:val="center"/>
        </w:tcPr>
        <w:p w:rsidR="00181B83" w:rsidRDefault="00181B83" w:rsidP="00181B83">
          <w:pPr>
            <w:pStyle w:val="Piedepgina"/>
            <w:jc w:val="right"/>
          </w:pPr>
          <w:r>
            <w:rPr>
              <w:noProof/>
            </w:rPr>
            <w:drawing>
              <wp:inline distT="0" distB="0" distL="0" distR="0" wp14:anchorId="6428281C" wp14:editId="7397B474">
                <wp:extent cx="2808000" cy="321398"/>
                <wp:effectExtent l="0" t="0" r="0" b="0"/>
                <wp:docPr id="12" name="Graphic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phic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8000" cy="3213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81B83" w:rsidRDefault="00181B8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850A4" w:rsidRDefault="002850A4" w:rsidP="00E51CC9">
      <w:pPr>
        <w:spacing w:before="0" w:after="0"/>
      </w:pPr>
      <w:r>
        <w:separator/>
      </w:r>
    </w:p>
  </w:footnote>
  <w:footnote w:type="continuationSeparator" w:id="0">
    <w:p w:rsidR="002850A4" w:rsidRDefault="002850A4" w:rsidP="00E51CC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51CC9" w:rsidRDefault="00E51CC9">
    <w:pPr>
      <w:pStyle w:val="Encabezado"/>
    </w:pPr>
    <w:r>
      <w:rPr>
        <w:noProof/>
      </w:rPr>
      <w:drawing>
        <wp:inline distT="0" distB="0" distL="0" distR="0" wp14:anchorId="5849F05D" wp14:editId="2796FF3F">
          <wp:extent cx="1440000" cy="720000"/>
          <wp:effectExtent l="0" t="0" r="0" b="4445"/>
          <wp:docPr id="9" name="Graphic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B436B" w:rsidRDefault="008735AC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6CAD718" wp14:editId="0EAAB14D">
          <wp:simplePos x="0" y="0"/>
          <wp:positionH relativeFrom="margin">
            <wp:posOffset>3457575</wp:posOffset>
          </wp:positionH>
          <wp:positionV relativeFrom="margin">
            <wp:posOffset>-1482441</wp:posOffset>
          </wp:positionV>
          <wp:extent cx="2267585" cy="1398271"/>
          <wp:effectExtent l="0" t="0" r="5715" b="0"/>
          <wp:wrapSquare wrapText="bothSides"/>
          <wp:docPr id="10" name="Picture 10" descr="A picture containing device, umbrella, clo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device, umbrella, clock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7585" cy="13982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436B">
      <w:rPr>
        <w:noProof/>
      </w:rPr>
      <w:drawing>
        <wp:inline distT="0" distB="0" distL="0" distR="0" wp14:anchorId="45609AEF" wp14:editId="26249300">
          <wp:extent cx="1440000" cy="720000"/>
          <wp:effectExtent l="0" t="0" r="0" b="4445"/>
          <wp:docPr id="11" name="Graphic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4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07A"/>
    <w:rsid w:val="0005269E"/>
    <w:rsid w:val="00142846"/>
    <w:rsid w:val="00181B83"/>
    <w:rsid w:val="002751A9"/>
    <w:rsid w:val="002850A4"/>
    <w:rsid w:val="002E1166"/>
    <w:rsid w:val="002E182F"/>
    <w:rsid w:val="00345590"/>
    <w:rsid w:val="003902FF"/>
    <w:rsid w:val="00472D34"/>
    <w:rsid w:val="004F1BB9"/>
    <w:rsid w:val="0055623C"/>
    <w:rsid w:val="006563E9"/>
    <w:rsid w:val="006A7146"/>
    <w:rsid w:val="006F79F7"/>
    <w:rsid w:val="008417F0"/>
    <w:rsid w:val="008735AC"/>
    <w:rsid w:val="009D382C"/>
    <w:rsid w:val="00AF3E28"/>
    <w:rsid w:val="00BB436B"/>
    <w:rsid w:val="00BE7AA6"/>
    <w:rsid w:val="00BF53C2"/>
    <w:rsid w:val="00CB5D1E"/>
    <w:rsid w:val="00D22013"/>
    <w:rsid w:val="00D73673"/>
    <w:rsid w:val="00E274E2"/>
    <w:rsid w:val="00E32A46"/>
    <w:rsid w:val="00E51CC9"/>
    <w:rsid w:val="00E84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7414F7"/>
  <w15:chartTrackingRefBased/>
  <w15:docId w15:val="{E524DE1D-AC46-414F-B57A-0562C6478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2A46"/>
    <w:pPr>
      <w:spacing w:before="240" w:after="240"/>
      <w:jc w:val="both"/>
    </w:pPr>
    <w:rPr>
      <w:rFonts w:ascii="Ubuntu Light" w:hAnsi="Ubuntu Light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1CC9"/>
    <w:pPr>
      <w:tabs>
        <w:tab w:val="center" w:pos="4513"/>
        <w:tab w:val="right" w:pos="9026"/>
      </w:tabs>
      <w:spacing w:before="0"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51CC9"/>
    <w:rPr>
      <w:rFonts w:ascii="Ubuntu Light" w:hAnsi="Ubuntu Light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E274E2"/>
    <w:pPr>
      <w:tabs>
        <w:tab w:val="center" w:pos="4513"/>
        <w:tab w:val="right" w:pos="9026"/>
      </w:tabs>
      <w:spacing w:before="0" w:after="0"/>
    </w:pPr>
    <w:rPr>
      <w:color w:val="919191" w:themeColor="accent3"/>
      <w:sz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274E2"/>
    <w:rPr>
      <w:rFonts w:ascii="Ubuntu Light" w:hAnsi="Ubuntu Light"/>
      <w:color w:val="919191" w:themeColor="accent3"/>
      <w:sz w:val="16"/>
    </w:rPr>
  </w:style>
  <w:style w:type="table" w:styleId="Tablaconcuadrcula">
    <w:name w:val="Table Grid"/>
    <w:basedOn w:val="Tablanormal"/>
    <w:uiPriority w:val="39"/>
    <w:rsid w:val="002751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intenso">
    <w:name w:val="Intense Emphasis"/>
    <w:basedOn w:val="Fuentedeprrafopredeter"/>
    <w:uiPriority w:val="21"/>
    <w:qFormat/>
    <w:rsid w:val="00E274E2"/>
    <w:rPr>
      <w:b/>
      <w:i w:val="0"/>
      <w:iCs/>
      <w:color w:val="007FA3" w:themeColor="accent1"/>
    </w:rPr>
  </w:style>
  <w:style w:type="character" w:styleId="Hipervnculo">
    <w:name w:val="Hyperlink"/>
    <w:basedOn w:val="Fuentedeprrafopredeter"/>
    <w:uiPriority w:val="99"/>
    <w:unhideWhenUsed/>
    <w:rsid w:val="004F1BB9"/>
    <w:rPr>
      <w:color w:val="007FA3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F1B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avier/Library/Group%20Containers/UBF8T346G9.Office/User%20Content.localized/Templates.localized/inma-justificante.dotx" TargetMode="External"/></Relationships>
</file>

<file path=word/theme/theme1.xml><?xml version="1.0" encoding="utf-8"?>
<a:theme xmlns:a="http://schemas.openxmlformats.org/drawingml/2006/main" name="Office Theme">
  <a:themeElements>
    <a:clrScheme name="INMA">
      <a:dk1>
        <a:srgbClr val="000000"/>
      </a:dk1>
      <a:lt1>
        <a:srgbClr val="FFFFFF"/>
      </a:lt1>
      <a:dk2>
        <a:srgbClr val="000000"/>
      </a:dk2>
      <a:lt2>
        <a:srgbClr val="FEFFFF"/>
      </a:lt2>
      <a:accent1>
        <a:srgbClr val="007FA3"/>
      </a:accent1>
      <a:accent2>
        <a:srgbClr val="CE0058"/>
      </a:accent2>
      <a:accent3>
        <a:srgbClr val="919191"/>
      </a:accent3>
      <a:accent4>
        <a:srgbClr val="C0C0C0"/>
      </a:accent4>
      <a:accent5>
        <a:srgbClr val="EAEAEA"/>
      </a:accent5>
      <a:accent6>
        <a:srgbClr val="FEFFFF"/>
      </a:accent6>
      <a:hlink>
        <a:srgbClr val="007FA3"/>
      </a:hlink>
      <a:folHlink>
        <a:srgbClr val="CE0058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inma-justificante.dotx</Template>
  <TotalTime>8</TotalTime>
  <Pages>1</Pages>
  <Words>108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CAMPO</dc:creator>
  <cp:keywords/>
  <dc:description/>
  <cp:lastModifiedBy>Javier CAMPO</cp:lastModifiedBy>
  <cp:revision>2</cp:revision>
  <dcterms:created xsi:type="dcterms:W3CDTF">2026-05-18T17:29:00Z</dcterms:created>
  <dcterms:modified xsi:type="dcterms:W3CDTF">2026-05-18T17:37:00Z</dcterms:modified>
</cp:coreProperties>
</file>